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B46" w:rsidRPr="0032629C" w:rsidRDefault="00856B46" w:rsidP="000850EC">
      <w:pPr>
        <w:spacing w:after="360"/>
        <w:jc w:val="center"/>
        <w:rPr>
          <w:b/>
          <w:bCs/>
          <w:color w:val="003300"/>
          <w:sz w:val="32"/>
          <w:szCs w:val="32"/>
        </w:rPr>
      </w:pPr>
      <w:smartTag w:uri="urn:schemas-microsoft-com:office:smarttags" w:element="stockticker">
        <w:r>
          <w:rPr>
            <w:b/>
            <w:bCs/>
            <w:color w:val="003300"/>
            <w:sz w:val="32"/>
            <w:szCs w:val="32"/>
          </w:rPr>
          <w:t>TALK</w:t>
        </w:r>
      </w:smartTag>
      <w:r>
        <w:rPr>
          <w:b/>
          <w:bCs/>
          <w:color w:val="003300"/>
          <w:sz w:val="32"/>
          <w:szCs w:val="32"/>
        </w:rPr>
        <w:t xml:space="preserve"> ABOUT IT COMMUNICATIONS </w:t>
      </w:r>
      <w:r w:rsidRPr="0032629C">
        <w:rPr>
          <w:b/>
          <w:bCs/>
          <w:color w:val="003300"/>
          <w:sz w:val="32"/>
          <w:szCs w:val="32"/>
        </w:rPr>
        <w:t>BOOK SPONSORSHIP PROGRAM</w:t>
      </w:r>
    </w:p>
    <w:p w:rsidR="00856B46" w:rsidRPr="00077C47" w:rsidRDefault="00856B46" w:rsidP="00077C47">
      <w:pPr>
        <w:spacing w:after="0"/>
      </w:pPr>
      <w:r w:rsidRPr="00077C47">
        <w:t>This program is aimed at helping to end the silence and prevent Child Sexual Abuse.  Sponsorship will allow Talk About It Communications to donate ‘Should I Tell My Secret?’ books on your behalf to various organizations. The levels of sponsorship are listed below at a discounted cost.</w:t>
      </w:r>
    </w:p>
    <w:p w:rsidR="00856B46" w:rsidRDefault="00856B46" w:rsidP="00405851">
      <w:pPr>
        <w:spacing w:after="0" w:line="240" w:lineRule="auto"/>
      </w:pPr>
    </w:p>
    <w:p w:rsidR="00856B46" w:rsidRPr="002534AA" w:rsidRDefault="00856B46">
      <w:pPr>
        <w:rPr>
          <w:b/>
          <w:bCs/>
        </w:rPr>
      </w:pPr>
      <w:r w:rsidRPr="002534AA">
        <w:rPr>
          <w:b/>
          <w:bCs/>
        </w:rPr>
        <w:t>Levels of sponsorship:</w:t>
      </w:r>
    </w:p>
    <w:p w:rsidR="00856B46" w:rsidRDefault="00856B46" w:rsidP="00966927">
      <w:pPr>
        <w:pStyle w:val="ListBullet5"/>
        <w:numPr>
          <w:ilvl w:val="0"/>
          <w:numId w:val="0"/>
        </w:numPr>
        <w:spacing w:after="120"/>
        <w:ind w:left="1440"/>
      </w:pPr>
      <w:r w:rsidRPr="00966927">
        <w:rPr>
          <w:sz w:val="32"/>
          <w:szCs w:val="32"/>
        </w:rPr>
        <w:sym w:font="Symbol" w:char="F082"/>
      </w:r>
      <w:r>
        <w:t xml:space="preserve">    $500.00 will allow Talk About It Communications to donate  32 books</w:t>
      </w:r>
    </w:p>
    <w:p w:rsidR="00856B46" w:rsidRDefault="00856B46" w:rsidP="00966927">
      <w:pPr>
        <w:pStyle w:val="ListBullet5"/>
        <w:numPr>
          <w:ilvl w:val="0"/>
          <w:numId w:val="0"/>
        </w:numPr>
        <w:spacing w:after="120"/>
        <w:ind w:left="1440"/>
      </w:pPr>
      <w:r w:rsidRPr="00966927">
        <w:rPr>
          <w:sz w:val="32"/>
          <w:szCs w:val="32"/>
        </w:rPr>
        <w:sym w:font="Symbol" w:char="F082"/>
      </w:r>
      <w:r>
        <w:t xml:space="preserve">    $ 1000.00  will allow Talk About It Communications to donate 65 books</w:t>
      </w:r>
    </w:p>
    <w:p w:rsidR="00856B46" w:rsidRDefault="00856B46" w:rsidP="00966927">
      <w:pPr>
        <w:pStyle w:val="ListBullet5"/>
        <w:numPr>
          <w:ilvl w:val="0"/>
          <w:numId w:val="0"/>
        </w:numPr>
        <w:spacing w:after="120"/>
        <w:ind w:left="1440"/>
      </w:pPr>
      <w:r w:rsidRPr="00966927">
        <w:rPr>
          <w:sz w:val="32"/>
          <w:szCs w:val="32"/>
        </w:rPr>
        <w:sym w:font="Symbol" w:char="F082"/>
      </w:r>
      <w:r>
        <w:t xml:space="preserve">    $ 1500.00 will allow Talk About It Communications to donate  98 books</w:t>
      </w:r>
    </w:p>
    <w:p w:rsidR="00856B46" w:rsidRDefault="00856B46" w:rsidP="00966927">
      <w:pPr>
        <w:pStyle w:val="ListBullet5"/>
        <w:numPr>
          <w:ilvl w:val="0"/>
          <w:numId w:val="0"/>
        </w:numPr>
        <w:spacing w:after="120"/>
        <w:ind w:left="1440"/>
      </w:pPr>
      <w:r w:rsidRPr="00966927">
        <w:rPr>
          <w:sz w:val="32"/>
          <w:szCs w:val="32"/>
        </w:rPr>
        <w:sym w:font="Symbol" w:char="F082"/>
      </w:r>
      <w:r>
        <w:t xml:space="preserve">    $2000.00 will allow Talk About it Communications to donate  131 books</w:t>
      </w:r>
    </w:p>
    <w:p w:rsidR="00856B46" w:rsidRDefault="00856B46" w:rsidP="00966927">
      <w:pPr>
        <w:pStyle w:val="ListBullet5"/>
        <w:numPr>
          <w:ilvl w:val="0"/>
          <w:numId w:val="0"/>
        </w:numPr>
        <w:spacing w:after="120"/>
        <w:ind w:left="1440"/>
      </w:pPr>
      <w:r w:rsidRPr="00966927">
        <w:rPr>
          <w:sz w:val="32"/>
          <w:szCs w:val="32"/>
        </w:rPr>
        <w:sym w:font="Symbol" w:char="F082"/>
      </w:r>
      <w:r>
        <w:t xml:space="preserve">    Other amount specified </w:t>
      </w:r>
    </w:p>
    <w:p w:rsidR="00856B46" w:rsidRPr="00966927" w:rsidRDefault="00856B46" w:rsidP="00375511">
      <w:pPr>
        <w:pStyle w:val="ListParagraph"/>
        <w:spacing w:after="0" w:line="240" w:lineRule="auto"/>
        <w:rPr>
          <w:sz w:val="16"/>
          <w:szCs w:val="16"/>
        </w:rPr>
      </w:pPr>
      <w:r w:rsidRPr="00966927">
        <w:rPr>
          <w:sz w:val="16"/>
          <w:szCs w:val="16"/>
        </w:rPr>
        <w:t xml:space="preserve"> </w:t>
      </w:r>
    </w:p>
    <w:p w:rsidR="00856B46" w:rsidRDefault="00856B46" w:rsidP="00077C47">
      <w:pPr>
        <w:spacing w:after="0"/>
      </w:pPr>
      <w:r>
        <w:t>All ‘</w:t>
      </w:r>
      <w:r w:rsidRPr="00C854FC">
        <w:rPr>
          <w:b/>
          <w:bCs/>
        </w:rPr>
        <w:t>Should I Tell My Secret?</w:t>
      </w:r>
      <w:r>
        <w:t>’ books will be donated to schools, libraries, sexual abuse prevention organizations, or shelters.  Along with each book donated there will be a book marker created with a company logo (provided the sponsoring company provides a digital company logo).</w:t>
      </w:r>
    </w:p>
    <w:p w:rsidR="00856B46" w:rsidRDefault="00856B46" w:rsidP="00375511">
      <w:pPr>
        <w:pStyle w:val="ListParagraph"/>
        <w:spacing w:after="0" w:line="240" w:lineRule="auto"/>
      </w:pPr>
    </w:p>
    <w:p w:rsidR="00856B46" w:rsidRDefault="00856B46" w:rsidP="00195213">
      <w:r>
        <w:t>Please print this form, check desired level of sponsorship, and sign with date.  Please make cheque out to “</w:t>
      </w:r>
      <w:r w:rsidRPr="002534AA">
        <w:rPr>
          <w:b/>
          <w:bCs/>
          <w:u w:val="single"/>
        </w:rPr>
        <w:t>Talk About It</w:t>
      </w:r>
      <w:r w:rsidRPr="00DF70DA">
        <w:rPr>
          <w:u w:val="single"/>
        </w:rPr>
        <w:t>.</w:t>
      </w:r>
      <w:r>
        <w:t>”  Mail this form and cheque to:</w:t>
      </w:r>
    </w:p>
    <w:p w:rsidR="00856B46" w:rsidRDefault="00856B46" w:rsidP="002534AA">
      <w:pPr>
        <w:pStyle w:val="ListContinue2"/>
        <w:spacing w:line="240" w:lineRule="auto"/>
      </w:pPr>
      <w:r>
        <w:t>Collette Sinnott – Talk About It Communications</w:t>
      </w:r>
    </w:p>
    <w:p w:rsidR="00856B46" w:rsidRDefault="00856B46" w:rsidP="002534AA">
      <w:pPr>
        <w:pStyle w:val="ListContinue2"/>
        <w:spacing w:line="240" w:lineRule="auto"/>
      </w:pPr>
      <w:r>
        <w:t>160 West Creek Landing</w:t>
      </w:r>
    </w:p>
    <w:p w:rsidR="00856B46" w:rsidRDefault="00856B46" w:rsidP="002534AA">
      <w:pPr>
        <w:pStyle w:val="ListContinue2"/>
        <w:spacing w:line="240" w:lineRule="auto"/>
      </w:pPr>
      <w:smartTag w:uri="urn:schemas-microsoft-com:office:smarttags" w:element="place">
        <w:smartTag w:uri="urn:schemas-microsoft-com:office:smarttags" w:element="City">
          <w:r>
            <w:t>Chestermere</w:t>
          </w:r>
        </w:smartTag>
        <w:r>
          <w:t xml:space="preserve">, </w:t>
        </w:r>
        <w:smartTag w:uri="urn:schemas-microsoft-com:office:smarttags" w:element="State">
          <w:r>
            <w:t>AB</w:t>
          </w:r>
        </w:smartTag>
      </w:smartTag>
    </w:p>
    <w:p w:rsidR="00856B46" w:rsidRDefault="00856B46" w:rsidP="002534AA">
      <w:pPr>
        <w:pStyle w:val="ListContinue2"/>
        <w:spacing w:line="240" w:lineRule="auto"/>
      </w:pPr>
      <w:r>
        <w:t>T1X 1R8</w:t>
      </w:r>
    </w:p>
    <w:p w:rsidR="00856B46" w:rsidRPr="00077C47" w:rsidRDefault="00856B46" w:rsidP="00375511">
      <w:pPr>
        <w:pStyle w:val="ListParagraph"/>
        <w:spacing w:after="0" w:line="240" w:lineRule="auto"/>
        <w:rPr>
          <w:sz w:val="16"/>
          <w:szCs w:val="16"/>
        </w:rPr>
      </w:pPr>
    </w:p>
    <w:p w:rsidR="00856B46" w:rsidRDefault="00856B46" w:rsidP="00195213">
      <w:r>
        <w:t>Thank you for your sponsorship and help in fighting this Silent Epidemic!</w:t>
      </w:r>
    </w:p>
    <w:p w:rsidR="00856B46" w:rsidRDefault="00856B46" w:rsidP="00195213"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64.65pt;margin-top:23.65pt;width:131.25pt;height:146.95pt;z-index:251658240">
            <v:imagedata r:id="rId5" o:title=""/>
          </v:shape>
        </w:pict>
      </w:r>
      <w:r>
        <w:t xml:space="preserve">For more information please visit </w:t>
      </w:r>
      <w:hyperlink r:id="rId6" w:history="1">
        <w:r w:rsidRPr="00375511">
          <w:rPr>
            <w:rStyle w:val="Hyperlink"/>
            <w:b/>
            <w:bCs/>
          </w:rPr>
          <w:t>www.collettesinnott.com</w:t>
        </w:r>
      </w:hyperlink>
      <w:r>
        <w:t xml:space="preserve"> or phone Collette at 403-852-7194.</w:t>
      </w:r>
    </w:p>
    <w:p w:rsidR="00856B46" w:rsidRDefault="00856B46" w:rsidP="000850EC">
      <w:pPr>
        <w:ind w:firstLine="720"/>
      </w:pPr>
      <w:r>
        <w:t>____________________________(</w:t>
      </w:r>
      <w:r w:rsidRPr="000850EC">
        <w:rPr>
          <w:color w:val="333333"/>
        </w:rPr>
        <w:t>Signature</w:t>
      </w:r>
      <w:r>
        <w:t xml:space="preserve">) </w:t>
      </w:r>
      <w:r>
        <w:tab/>
      </w:r>
      <w:r>
        <w:tab/>
      </w:r>
    </w:p>
    <w:p w:rsidR="00856B46" w:rsidRDefault="00856B46" w:rsidP="000850EC">
      <w:pPr>
        <w:ind w:firstLine="720"/>
      </w:pPr>
      <w:r>
        <w:t>____________________________(</w:t>
      </w:r>
      <w:r w:rsidRPr="000850EC">
        <w:rPr>
          <w:color w:val="333333"/>
        </w:rPr>
        <w:t>Please print name</w:t>
      </w:r>
      <w:r>
        <w:t>)</w:t>
      </w:r>
      <w:bookmarkStart w:id="0" w:name="_GoBack"/>
      <w:bookmarkEnd w:id="0"/>
    </w:p>
    <w:p w:rsidR="00856B46" w:rsidRDefault="00856B46" w:rsidP="002534AA">
      <w:r>
        <w:tab/>
        <w:t>______________(</w:t>
      </w:r>
      <w:r w:rsidRPr="000850EC">
        <w:rPr>
          <w:color w:val="333333"/>
        </w:rPr>
        <w:t>Date</w:t>
      </w:r>
      <w:r>
        <w:t>)</w:t>
      </w:r>
    </w:p>
    <w:p w:rsidR="00856B46" w:rsidRPr="0047602F" w:rsidRDefault="00856B46" w:rsidP="002534AA">
      <w:r>
        <w:rPr>
          <w:noProof/>
          <w:lang w:val="en-US"/>
        </w:rPr>
        <w:pict>
          <v:group id="_x0000_s1027" style="position:absolute;margin-left:-23.95pt;margin-top:55.75pt;width:531.95pt;height:59.5pt;z-index:251657216" coordorigin="961,14288" coordsize="10639,1190">
            <v:shape id="_x0000_s1028" type="#_x0000_t75" style="position:absolute;left:5358;top:14288;width:1865;height:1190" o:regroupid="1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961;top:14659;width:10639;height:711" o:regroupid="1" filled="f" stroked="f" strokeweight="1pt">
              <v:textbox style="mso-next-textbox:#_x0000_s1029">
                <w:txbxContent>
                  <w:p w:rsidR="00856B46" w:rsidRPr="000850EC" w:rsidRDefault="00856B46" w:rsidP="000850EC">
                    <w:pPr>
                      <w:spacing w:after="0" w:line="240" w:lineRule="auto"/>
                      <w:rPr>
                        <w:b/>
                        <w:bCs/>
                        <w:color w:val="0000FF"/>
                        <w:sz w:val="20"/>
                        <w:szCs w:val="20"/>
                      </w:rPr>
                    </w:pPr>
                    <w:r w:rsidRPr="000850EC">
                      <w:rPr>
                        <w:b/>
                        <w:bCs/>
                        <w:u w:val="single"/>
                      </w:rPr>
                      <w:t>Contact</w:t>
                    </w:r>
                    <w:r w:rsidRPr="000850EC">
                      <w:rPr>
                        <w:b/>
                        <w:bCs/>
                      </w:rPr>
                      <w:t>: Collette Sinnott</w:t>
                    </w:r>
                    <w:r>
                      <w:rPr>
                        <w:b/>
                        <w:bCs/>
                      </w:rPr>
                      <w:tab/>
                    </w:r>
                    <w:r>
                      <w:rPr>
                        <w:b/>
                        <w:bCs/>
                      </w:rPr>
                      <w:tab/>
                    </w:r>
                    <w:r>
                      <w:rPr>
                        <w:b/>
                        <w:bCs/>
                      </w:rPr>
                      <w:tab/>
                    </w:r>
                    <w:r>
                      <w:rPr>
                        <w:b/>
                        <w:bCs/>
                      </w:rPr>
                      <w:tab/>
                    </w:r>
                    <w:r>
                      <w:rPr>
                        <w:b/>
                        <w:bCs/>
                      </w:rPr>
                      <w:tab/>
                    </w:r>
                    <w:r>
                      <w:rPr>
                        <w:b/>
                        <w:bCs/>
                      </w:rPr>
                      <w:tab/>
                    </w:r>
                    <w:r>
                      <w:rPr>
                        <w:b/>
                        <w:bCs/>
                      </w:rPr>
                      <w:tab/>
                    </w:r>
                    <w:r>
                      <w:rPr>
                        <w:b/>
                        <w:bCs/>
                      </w:rPr>
                      <w:tab/>
                    </w:r>
                    <w:hyperlink r:id="rId8" w:tgtFrame="_blank" w:history="1">
                      <w:r w:rsidRPr="000850EC">
                        <w:rPr>
                          <w:rStyle w:val="Hyperlink"/>
                          <w:b/>
                          <w:bCs/>
                          <w:sz w:val="20"/>
                          <w:szCs w:val="20"/>
                        </w:rPr>
                        <w:t>www.collettesinnott.com</w:t>
                      </w:r>
                    </w:hyperlink>
                  </w:p>
                  <w:p w:rsidR="00856B46" w:rsidRPr="000850EC" w:rsidRDefault="00856B46" w:rsidP="000850EC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0850EC">
                      <w:rPr>
                        <w:sz w:val="20"/>
                        <w:szCs w:val="20"/>
                      </w:rPr>
                      <w:t>403-852-7194</w:t>
                    </w:r>
                    <w:r>
                      <w:rPr>
                        <w:sz w:val="20"/>
                        <w:szCs w:val="20"/>
                      </w:rPr>
                      <w:tab/>
                    </w:r>
                    <w:r>
                      <w:rPr>
                        <w:sz w:val="20"/>
                        <w:szCs w:val="20"/>
                      </w:rPr>
                      <w:tab/>
                    </w:r>
                    <w:r>
                      <w:rPr>
                        <w:sz w:val="20"/>
                        <w:szCs w:val="20"/>
                      </w:rPr>
                      <w:tab/>
                    </w:r>
                    <w:r>
                      <w:rPr>
                        <w:sz w:val="20"/>
                        <w:szCs w:val="20"/>
                      </w:rPr>
                      <w:tab/>
                    </w:r>
                    <w:r>
                      <w:rPr>
                        <w:sz w:val="20"/>
                        <w:szCs w:val="20"/>
                      </w:rPr>
                      <w:tab/>
                    </w:r>
                    <w:r>
                      <w:rPr>
                        <w:sz w:val="20"/>
                        <w:szCs w:val="20"/>
                      </w:rPr>
                      <w:tab/>
                    </w:r>
                    <w:r>
                      <w:rPr>
                        <w:sz w:val="20"/>
                        <w:szCs w:val="20"/>
                      </w:rPr>
                      <w:tab/>
                    </w:r>
                    <w:r>
                      <w:rPr>
                        <w:sz w:val="20"/>
                        <w:szCs w:val="20"/>
                      </w:rPr>
                      <w:tab/>
                    </w:r>
                    <w:r>
                      <w:rPr>
                        <w:sz w:val="20"/>
                        <w:szCs w:val="20"/>
                      </w:rPr>
                      <w:tab/>
                    </w:r>
                    <w:r>
                      <w:rPr>
                        <w:sz w:val="20"/>
                        <w:szCs w:val="20"/>
                      </w:rPr>
                      <w:tab/>
                    </w:r>
                    <w:hyperlink r:id="rId9" w:history="1">
                      <w:r w:rsidRPr="000850EC">
                        <w:rPr>
                          <w:rStyle w:val="Hyperlink"/>
                          <w:b/>
                          <w:bCs/>
                          <w:sz w:val="20"/>
                          <w:szCs w:val="20"/>
                        </w:rPr>
                        <w:t>info@collettesinnott.com</w:t>
                      </w:r>
                    </w:hyperlink>
                  </w:p>
                  <w:p w:rsidR="00856B46" w:rsidRPr="000850EC" w:rsidRDefault="00856B46" w:rsidP="000850EC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</w:p>
                  <w:p w:rsidR="00856B46" w:rsidRPr="000850EC" w:rsidRDefault="00856B46" w:rsidP="000850EC">
                    <w:pPr>
                      <w:spacing w:after="0" w:line="240" w:lineRule="auto"/>
                      <w:jc w:val="right"/>
                      <w:rPr>
                        <w:b/>
                        <w:bCs/>
                        <w:color w:val="0000FF"/>
                        <w:sz w:val="20"/>
                        <w:szCs w:val="20"/>
                      </w:rPr>
                    </w:pPr>
                  </w:p>
                  <w:p w:rsidR="00856B46" w:rsidRPr="000850EC" w:rsidRDefault="00856B46" w:rsidP="000850EC">
                    <w:pPr>
                      <w:spacing w:after="0" w:line="240" w:lineRule="auto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0850EC">
                      <w:rPr>
                        <w:b/>
                        <w:bCs/>
                        <w:sz w:val="20"/>
                        <w:szCs w:val="20"/>
                      </w:rPr>
                      <w:t>                                                               </w:t>
                    </w:r>
                    <w:hyperlink r:id="rId10" w:tgtFrame="_blank" w:history="1"/>
                  </w:p>
                  <w:p w:rsidR="00856B46" w:rsidRPr="000850EC" w:rsidRDefault="00856B46" w:rsidP="000850EC">
                    <w:pPr>
                      <w:spacing w:after="0" w:line="240" w:lineRule="auto"/>
                    </w:pPr>
                  </w:p>
                </w:txbxContent>
              </v:textbox>
            </v:shape>
          </v:group>
        </w:pict>
      </w:r>
    </w:p>
    <w:sectPr w:rsidR="00856B46" w:rsidRPr="0047602F" w:rsidSect="00966927">
      <w:pgSz w:w="12240" w:h="15840"/>
      <w:pgMar w:top="1304" w:right="1440" w:bottom="1361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4E8093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C9E017D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9286875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17093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B9ED36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1EE6DB4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02EC770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DAC8D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5CD028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806D2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66AA469A"/>
    <w:multiLevelType w:val="hybridMultilevel"/>
    <w:tmpl w:val="693A5C46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10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embedSystemFonts/>
  <w:defaultTabStop w:val="720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7602F"/>
    <w:rsid w:val="00077C47"/>
    <w:rsid w:val="00081DF5"/>
    <w:rsid w:val="000850EC"/>
    <w:rsid w:val="00195213"/>
    <w:rsid w:val="001A4C0E"/>
    <w:rsid w:val="002534AA"/>
    <w:rsid w:val="002C1640"/>
    <w:rsid w:val="0032629C"/>
    <w:rsid w:val="00375511"/>
    <w:rsid w:val="00405851"/>
    <w:rsid w:val="0047602F"/>
    <w:rsid w:val="004B4662"/>
    <w:rsid w:val="0051485A"/>
    <w:rsid w:val="005E0581"/>
    <w:rsid w:val="005E7B35"/>
    <w:rsid w:val="00613F21"/>
    <w:rsid w:val="0062627E"/>
    <w:rsid w:val="007C319F"/>
    <w:rsid w:val="007E197D"/>
    <w:rsid w:val="00856B46"/>
    <w:rsid w:val="00966927"/>
    <w:rsid w:val="009B01DD"/>
    <w:rsid w:val="00B61ACE"/>
    <w:rsid w:val="00BB570F"/>
    <w:rsid w:val="00BD5FEA"/>
    <w:rsid w:val="00C854FC"/>
    <w:rsid w:val="00CB4E49"/>
    <w:rsid w:val="00CC0322"/>
    <w:rsid w:val="00D43779"/>
    <w:rsid w:val="00DD2C74"/>
    <w:rsid w:val="00DF70DA"/>
    <w:rsid w:val="00FB38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ockticker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5" w:unhideWhenUsed="0"/>
    <w:lsdException w:name="Title" w:semiHidden="0" w:uiPriority="10" w:unhideWhenUsed="0" w:qFormat="1"/>
    <w:lsdException w:name="Default Paragraph Font" w:unhideWhenUsed="0"/>
    <w:lsdException w:name="List Continue 2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3779"/>
    <w:pPr>
      <w:spacing w:after="200" w:line="276" w:lineRule="auto"/>
    </w:pPr>
    <w:rPr>
      <w:rFonts w:cs="Calibri"/>
      <w:lang w:val="en-C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47602F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9B01DD"/>
    <w:rPr>
      <w:color w:val="0000FF"/>
      <w:u w:val="single"/>
    </w:rPr>
  </w:style>
  <w:style w:type="paragraph" w:styleId="ListBullet5">
    <w:name w:val="List Bullet 5"/>
    <w:basedOn w:val="Normal"/>
    <w:autoRedefine/>
    <w:uiPriority w:val="99"/>
    <w:rsid w:val="002534AA"/>
    <w:pPr>
      <w:numPr>
        <w:numId w:val="7"/>
      </w:numPr>
      <w:tabs>
        <w:tab w:val="clear" w:pos="1080"/>
        <w:tab w:val="num" w:pos="1800"/>
      </w:tabs>
      <w:ind w:left="1800"/>
    </w:pPr>
  </w:style>
  <w:style w:type="paragraph" w:styleId="ListContinue2">
    <w:name w:val="List Continue 2"/>
    <w:basedOn w:val="Normal"/>
    <w:uiPriority w:val="99"/>
    <w:rsid w:val="002534AA"/>
    <w:pPr>
      <w:spacing w:after="120"/>
      <w:ind w:left="720"/>
    </w:pPr>
  </w:style>
  <w:style w:type="character" w:customStyle="1" w:styleId="ecxsquiggly">
    <w:name w:val="ecxsquiggly"/>
    <w:basedOn w:val="DefaultParagraphFont"/>
    <w:uiPriority w:val="99"/>
    <w:rsid w:val="000850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lettesinnott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ollettesinnott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://www.collettesinnott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collettesinnot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53</TotalTime>
  <Pages>1</Pages>
  <Words>232</Words>
  <Characters>1323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Sponsorship Program</dc:title>
  <dc:subject/>
  <dc:creator/>
  <cp:keywords/>
  <dc:description/>
  <cp:lastModifiedBy>Preferred Customer</cp:lastModifiedBy>
  <cp:revision>12</cp:revision>
  <cp:lastPrinted>2012-05-07T03:40:00Z</cp:lastPrinted>
  <dcterms:created xsi:type="dcterms:W3CDTF">2012-05-07T02:58:00Z</dcterms:created>
  <dcterms:modified xsi:type="dcterms:W3CDTF">2012-05-07T03:54:00Z</dcterms:modified>
</cp:coreProperties>
</file>